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E4" w:rsidRPr="00EC7D8E" w:rsidRDefault="00C35AD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9.15pt;margin-top:240.5pt;width:213.85pt;height:64.75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lPrQ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" filled="f" stroked="f">
            <v:textbox inset="0,0,0,0">
              <w:txbxContent>
                <w:p w:rsidR="00090035" w:rsidRPr="00204FF3" w:rsidRDefault="00204FF3" w:rsidP="00696690">
                  <w:pPr>
                    <w:pStyle w:val="ConsPlusTitle"/>
                    <w:spacing w:line="240" w:lineRule="exac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 </w:t>
                  </w:r>
                  <w:r w:rsidRPr="0020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внесении изменений в постановление администрации</w:t>
                  </w:r>
                  <w:r w:rsidR="000575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0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Чайковского городского округа от 15.06.2021 </w:t>
                  </w:r>
                  <w:r w:rsidR="000575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Pr="0020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572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11" o:spid="_x0000_s1027" type="#_x0000_t202" style="position:absolute;margin-left:321.15pt;margin-top:150.65pt;width:144.85pt;height:25.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" stroked="f">
            <v:textbox>
              <w:txbxContent>
                <w:p w:rsidR="00D43689" w:rsidRPr="00C922CB" w:rsidRDefault="00D43689" w:rsidP="00D436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0" o:spid="_x0000_s1028" type="#_x0000_t202" style="position:absolute;margin-left:-2.5pt;margin-top:150.65pt;width:183.4pt;height:25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" stroked="f">
            <v:textbox>
              <w:txbxContent>
                <w:p w:rsidR="00D43689" w:rsidRPr="00D43689" w:rsidRDefault="00D43689" w:rsidP="00D43689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B05F8E" w:rsidRPr="00EC7D8E">
        <w:rPr>
          <w:noProof/>
          <w:lang w:eastAsia="ru-RU"/>
        </w:rPr>
        <w:drawing>
          <wp:inline distT="0" distB="0" distL="0" distR="0">
            <wp:extent cx="5934075" cy="2390775"/>
            <wp:effectExtent l="19050" t="0" r="9525" b="0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2B" w:rsidRPr="00EC7D8E" w:rsidRDefault="00E6222B">
      <w:pPr>
        <w:rPr>
          <w:noProof/>
          <w:lang w:eastAsia="ru-RU"/>
        </w:rPr>
      </w:pPr>
    </w:p>
    <w:p w:rsidR="00E6222B" w:rsidRPr="00EC7D8E" w:rsidRDefault="00E6222B">
      <w:pPr>
        <w:rPr>
          <w:noProof/>
          <w:lang w:eastAsia="ru-RU"/>
        </w:rPr>
      </w:pPr>
    </w:p>
    <w:p w:rsidR="00330935" w:rsidRPr="00EC7D8E" w:rsidRDefault="00330935" w:rsidP="004702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7D8E">
        <w:rPr>
          <w:rFonts w:ascii="Times New Roman" w:hAnsi="Times New Roman" w:cs="Times New Roman"/>
          <w:sz w:val="28"/>
          <w:szCs w:val="28"/>
        </w:rPr>
        <w:t>В соответствии Федеральным законом от 6 октября 2003 г. № 131-ФЗ «Об общих принципах организации местного самоуправления в Российской Федерации», распоряжением Правительства Российской Федерации от 30 января 2021 г. № 208-р «О рекомендациях органам исполнительной власти субъектов Российской Федерации и органам местного самоуправления по вопросу о новых возможностях для розничного сбыта товаров», постановлением Правительства Пермского края от 28 ноября 2017 г. № 966-п</w:t>
      </w:r>
      <w:proofErr w:type="gramEnd"/>
      <w:r w:rsidRPr="00EC7D8E">
        <w:rPr>
          <w:rFonts w:ascii="Times New Roman" w:hAnsi="Times New Roman" w:cs="Times New Roman"/>
          <w:sz w:val="28"/>
          <w:szCs w:val="28"/>
        </w:rPr>
        <w:t xml:space="preserve"> «Об утверждении Порядка разработки и утверждения схемы размещения нестационарных торговых объектов», Уставом Чайковского городского округа, в целях упорядочения сезонной уличной торговли и поддержки </w:t>
      </w:r>
      <w:r w:rsidR="00E60444" w:rsidRPr="00EC7D8E">
        <w:rPr>
          <w:rFonts w:ascii="Times New Roman" w:hAnsi="Times New Roman" w:cs="Times New Roman"/>
          <w:sz w:val="28"/>
          <w:szCs w:val="28"/>
        </w:rPr>
        <w:t>физических лиц, занимающихся садоводством, огородничеством, реализующих собственно выращенную продукцию, собственно собранные дикоросы, а также изготовленные ими товары народных промыслов</w:t>
      </w:r>
    </w:p>
    <w:p w:rsidR="00E6222B" w:rsidRPr="00EC7D8E" w:rsidRDefault="00E6222B" w:rsidP="004702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30935" w:rsidRPr="00EC7D8E" w:rsidRDefault="00330935" w:rsidP="004702CB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>
        <w:r w:rsidRPr="00EC7D8E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EC7D8E">
        <w:rPr>
          <w:rFonts w:ascii="Times New Roman" w:hAnsi="Times New Roman" w:cs="Times New Roman"/>
          <w:sz w:val="28"/>
          <w:szCs w:val="28"/>
        </w:rPr>
        <w:t xml:space="preserve"> администрации Чайковского городского округа от 15 июня 2021 г. № 572 «Об утверждении Порядка организации временных торговых мест для уличной торговли на территории Чай</w:t>
      </w:r>
      <w:r w:rsidR="00255B28">
        <w:rPr>
          <w:rFonts w:ascii="Times New Roman" w:hAnsi="Times New Roman" w:cs="Times New Roman"/>
          <w:sz w:val="28"/>
          <w:szCs w:val="28"/>
        </w:rPr>
        <w:t xml:space="preserve">ковского городского округа» (в </w:t>
      </w:r>
      <w:r w:rsidRPr="00EC7D8E">
        <w:rPr>
          <w:rFonts w:ascii="Times New Roman" w:hAnsi="Times New Roman" w:cs="Times New Roman"/>
          <w:sz w:val="28"/>
          <w:szCs w:val="28"/>
        </w:rPr>
        <w:t>редакции постановления администрации Чайковского городского округа от 27.09.2021 № 998</w:t>
      </w:r>
      <w:r w:rsidR="00730BCD">
        <w:rPr>
          <w:rFonts w:ascii="Times New Roman" w:hAnsi="Times New Roman" w:cs="Times New Roman"/>
          <w:sz w:val="28"/>
          <w:szCs w:val="28"/>
        </w:rPr>
        <w:t>, от 21.08.2023 № 816</w:t>
      </w:r>
      <w:r w:rsidR="00255B28">
        <w:rPr>
          <w:rFonts w:ascii="Times New Roman" w:hAnsi="Times New Roman" w:cs="Times New Roman"/>
          <w:sz w:val="28"/>
          <w:szCs w:val="28"/>
        </w:rPr>
        <w:t>, от 20.11.2023 № 1098</w:t>
      </w:r>
      <w:r w:rsidRPr="00EC7D8E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:rsidR="004702CB" w:rsidRPr="00EC7D8E" w:rsidRDefault="004702CB" w:rsidP="00A43A48">
      <w:pPr>
        <w:pStyle w:val="ConsPlusNormal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 xml:space="preserve">Перечень размещения временных торговых мест для уличной торговли на территории Чайковского городского округа изложить в редакции согласно приложению </w:t>
      </w:r>
      <w:r w:rsidR="00730BCD">
        <w:rPr>
          <w:rFonts w:ascii="Times New Roman" w:hAnsi="Times New Roman" w:cs="Times New Roman"/>
          <w:sz w:val="28"/>
          <w:szCs w:val="28"/>
        </w:rPr>
        <w:t>1</w:t>
      </w:r>
      <w:r w:rsidR="00A43A48" w:rsidRPr="00EC7D8E">
        <w:rPr>
          <w:rFonts w:ascii="Times New Roman" w:hAnsi="Times New Roman" w:cs="Times New Roman"/>
          <w:sz w:val="28"/>
          <w:szCs w:val="28"/>
        </w:rPr>
        <w:t xml:space="preserve"> к настоящему постановлению;</w:t>
      </w:r>
    </w:p>
    <w:p w:rsidR="004702CB" w:rsidRPr="00EC7D8E" w:rsidRDefault="00A403A1" w:rsidP="00A43A48">
      <w:pPr>
        <w:pStyle w:val="ConsPlusNormal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Схем</w:t>
      </w:r>
      <w:r w:rsidR="00EF285B">
        <w:rPr>
          <w:rFonts w:ascii="Times New Roman" w:hAnsi="Times New Roman" w:cs="Times New Roman"/>
          <w:sz w:val="28"/>
          <w:szCs w:val="28"/>
        </w:rPr>
        <w:t>ы</w:t>
      </w:r>
      <w:r w:rsidRPr="00EC7D8E">
        <w:rPr>
          <w:rFonts w:ascii="Times New Roman" w:hAnsi="Times New Roman" w:cs="Times New Roman"/>
          <w:sz w:val="28"/>
          <w:szCs w:val="28"/>
        </w:rPr>
        <w:t xml:space="preserve"> </w:t>
      </w:r>
      <w:r w:rsidR="00EF285B">
        <w:rPr>
          <w:rFonts w:ascii="Times New Roman" w:hAnsi="Times New Roman" w:cs="Times New Roman"/>
          <w:sz w:val="28"/>
          <w:szCs w:val="28"/>
        </w:rPr>
        <w:t>расположения</w:t>
      </w:r>
      <w:r w:rsidRPr="00EC7D8E">
        <w:rPr>
          <w:rFonts w:ascii="Times New Roman" w:hAnsi="Times New Roman" w:cs="Times New Roman"/>
          <w:sz w:val="28"/>
          <w:szCs w:val="28"/>
        </w:rPr>
        <w:t xml:space="preserve"> временных торговых мест для уличной торговли на территории Чайковского городского округа изложить в редакции согласно приложению </w:t>
      </w:r>
      <w:r w:rsidR="00730BCD">
        <w:rPr>
          <w:rFonts w:ascii="Times New Roman" w:hAnsi="Times New Roman" w:cs="Times New Roman"/>
          <w:sz w:val="28"/>
          <w:szCs w:val="28"/>
        </w:rPr>
        <w:t>2</w:t>
      </w:r>
      <w:r w:rsidRPr="00EC7D8E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057568" w:rsidRDefault="00381AFC" w:rsidP="004702CB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Опубликовать постановление в газете «Огни Камы» и разместить на официальном сайте администрации Чайковского городского округа.</w:t>
      </w:r>
    </w:p>
    <w:p w:rsidR="00255B28" w:rsidRPr="00EC7D8E" w:rsidRDefault="00255B28" w:rsidP="00255B28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1AFC" w:rsidRPr="00EC7D8E" w:rsidRDefault="00381AFC" w:rsidP="004702CB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lastRenderedPageBreak/>
        <w:t>Постановление вступает в силу после его официального опубликования.</w:t>
      </w:r>
    </w:p>
    <w:p w:rsidR="00496B60" w:rsidRPr="00730BCD" w:rsidRDefault="00496B60" w:rsidP="00381AFC">
      <w:pPr>
        <w:pStyle w:val="ConsPlusNormal"/>
        <w:spacing w:line="480" w:lineRule="exact"/>
        <w:ind w:firstLine="709"/>
        <w:jc w:val="both"/>
      </w:pPr>
    </w:p>
    <w:p w:rsidR="00B83535" w:rsidRPr="00EC7D8E" w:rsidRDefault="00B83535" w:rsidP="00B83535">
      <w:pPr>
        <w:pStyle w:val="ConsPlusNormal"/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Глава городского округа -</w:t>
      </w:r>
    </w:p>
    <w:p w:rsidR="00B83535" w:rsidRPr="00EC7D8E" w:rsidRDefault="00B83535" w:rsidP="00B83535">
      <w:pPr>
        <w:pStyle w:val="ConsPlusNormal"/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B83535" w:rsidRPr="00EC7D8E" w:rsidRDefault="00B83535" w:rsidP="009F737D">
      <w:pPr>
        <w:pStyle w:val="ConsPlusNormal"/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  <w:r w:rsidR="009F737D" w:rsidRPr="00EC7D8E">
        <w:rPr>
          <w:rFonts w:ascii="Times New Roman" w:hAnsi="Times New Roman" w:cs="Times New Roman"/>
          <w:sz w:val="28"/>
          <w:szCs w:val="28"/>
        </w:rPr>
        <w:t xml:space="preserve">    </w:t>
      </w:r>
      <w:r w:rsidR="00730BCD">
        <w:rPr>
          <w:rFonts w:ascii="Times New Roman" w:hAnsi="Times New Roman" w:cs="Times New Roman"/>
          <w:sz w:val="28"/>
          <w:szCs w:val="28"/>
        </w:rPr>
        <w:t xml:space="preserve">    </w:t>
      </w:r>
      <w:r w:rsidR="009F737D" w:rsidRPr="00EC7D8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55B28">
        <w:rPr>
          <w:rFonts w:ascii="Times New Roman" w:hAnsi="Times New Roman" w:cs="Times New Roman"/>
          <w:sz w:val="28"/>
          <w:szCs w:val="28"/>
        </w:rPr>
        <w:t xml:space="preserve">                                   А.В. Агафонов</w:t>
      </w:r>
    </w:p>
    <w:p w:rsidR="00D97677" w:rsidRPr="00EC7D8E" w:rsidRDefault="00D97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7D8E">
        <w:rPr>
          <w:rFonts w:ascii="Times New Roman" w:hAnsi="Times New Roman" w:cs="Times New Roman"/>
          <w:sz w:val="28"/>
          <w:szCs w:val="28"/>
        </w:rPr>
        <w:br w:type="page"/>
      </w:r>
    </w:p>
    <w:p w:rsidR="003670B7" w:rsidRPr="00EC7D8E" w:rsidRDefault="003670B7" w:rsidP="003670B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3670B7" w:rsidRPr="00EC7D8E" w:rsidSect="00255B28">
          <w:footerReference w:type="default" r:id="rId1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E044D" w:rsidRPr="00EC7D8E">
        <w:rPr>
          <w:rFonts w:ascii="Times New Roman" w:hAnsi="Times New Roman" w:cs="Times New Roman"/>
          <w:sz w:val="28"/>
          <w:szCs w:val="28"/>
        </w:rPr>
        <w:t xml:space="preserve"> </w:t>
      </w:r>
      <w:r w:rsidR="00730BCD">
        <w:rPr>
          <w:rFonts w:ascii="Times New Roman" w:hAnsi="Times New Roman" w:cs="Times New Roman"/>
          <w:sz w:val="28"/>
          <w:szCs w:val="28"/>
        </w:rPr>
        <w:t>1</w:t>
      </w: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proofErr w:type="spellStart"/>
      <w:r w:rsidRPr="00EC7D8E">
        <w:rPr>
          <w:rFonts w:ascii="Times New Roman" w:hAnsi="Times New Roman" w:cs="Times New Roman"/>
          <w:sz w:val="28"/>
          <w:szCs w:val="28"/>
        </w:rPr>
        <w:t>от______________№</w:t>
      </w:r>
      <w:proofErr w:type="spellEnd"/>
      <w:r w:rsidRPr="00EC7D8E">
        <w:rPr>
          <w:rFonts w:ascii="Times New Roman" w:hAnsi="Times New Roman" w:cs="Times New Roman"/>
          <w:sz w:val="28"/>
          <w:szCs w:val="28"/>
        </w:rPr>
        <w:t>__________</w:t>
      </w:r>
    </w:p>
    <w:p w:rsidR="006F353F" w:rsidRPr="00EC7D8E" w:rsidRDefault="006F353F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454C">
        <w:rPr>
          <w:rFonts w:ascii="Times New Roman" w:eastAsia="Calibri" w:hAnsi="Times New Roman" w:cs="Times New Roman"/>
          <w:b/>
          <w:sz w:val="28"/>
          <w:szCs w:val="28"/>
        </w:rPr>
        <w:t>ПЕРЕЧЕНЬ</w:t>
      </w: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BA454C">
        <w:rPr>
          <w:rFonts w:ascii="Times New Roman" w:eastAsia="Calibri" w:hAnsi="Times New Roman" w:cs="Times New Roman"/>
          <w:b/>
          <w:sz w:val="28"/>
          <w:szCs w:val="28"/>
        </w:rPr>
        <w:t xml:space="preserve">азмещения временных торговых мест для уличной торговли </w:t>
      </w: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BA454C">
        <w:rPr>
          <w:rFonts w:ascii="Times New Roman" w:eastAsia="Calibri" w:hAnsi="Times New Roman" w:cs="Times New Roman"/>
          <w:b/>
          <w:sz w:val="28"/>
          <w:szCs w:val="28"/>
        </w:rPr>
        <w:t>а территории Чайковского городского округа</w:t>
      </w: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1"/>
        <w:tblW w:w="14142" w:type="dxa"/>
        <w:tblLook w:val="04A0"/>
      </w:tblPr>
      <w:tblGrid>
        <w:gridCol w:w="1101"/>
        <w:gridCol w:w="4961"/>
        <w:gridCol w:w="1843"/>
        <w:gridCol w:w="2835"/>
        <w:gridCol w:w="3402"/>
      </w:tblGrid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Адресный ориентир/ территориальная зона/ район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временных торговых мест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Кадастровый номер земельного участка, на котором расположены временные торговые места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собственности земельного участка и временного торгового места (муниципальная/ частная)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ул. Карла Маркса, 11А (около Магнита)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59:12:0010330:18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частная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пересечение ул</w:t>
            </w:r>
            <w:proofErr w:type="gram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окзальная и ул.Карла Маркса напротив № 52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59:12:0010315:1457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пересечение ул. Ленина с торца дома № 44, через дорогу напротив отделения ПАО «Сбербанк»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59:12:0010339:32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территория Речного вокзала, пассажирской пристани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59:12:0010307:2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частная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Набережная (за санаторием «Чайка»)*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59:12:0000000:21519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Завокзальный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: ул</w:t>
            </w:r>
            <w:proofErr w:type="gram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основая (территория бывшего </w:t>
            </w: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микрорынка,вдоль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пешеходной дорожки)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59:12:0010404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BA454C" w:rsidRDefault="00BA454C" w:rsidP="00BA45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Уральская: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напротив</w:t>
            </w:r>
          </w:p>
          <w:p w:rsidR="00BA454C" w:rsidRPr="00BA454C" w:rsidRDefault="00BA454C" w:rsidP="00BA45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Советская, д. 12/1 (напротив ТЦ «Мега»)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59:12:0010237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Уральская</w:t>
            </w:r>
            <w:proofErr w:type="gram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: ул. Советская, д.34 (вдоль пешеходной дорожки)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59:12:0000000:21664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Заря: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Декабристов, напротив дома № 18 (территория бывшего микрорынка)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59:12:0010751:3048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</w:tbl>
    <w:p w:rsidR="00BA454C" w:rsidRPr="00BA454C" w:rsidRDefault="00BA454C" w:rsidP="00BA454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454C" w:rsidRPr="00BA454C" w:rsidRDefault="00BA454C" w:rsidP="00BA454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A454C">
        <w:rPr>
          <w:rFonts w:ascii="Times New Roman" w:eastAsia="Calibri" w:hAnsi="Times New Roman" w:cs="Times New Roman"/>
          <w:b/>
          <w:sz w:val="28"/>
          <w:szCs w:val="28"/>
        </w:rPr>
        <w:t>*места для реализации товаров народного промысла</w:t>
      </w:r>
    </w:p>
    <w:p w:rsidR="00BA454C" w:rsidRPr="00BA454C" w:rsidRDefault="00BA454C" w:rsidP="00BA454C">
      <w:pPr>
        <w:spacing w:after="0" w:line="240" w:lineRule="exact"/>
        <w:ind w:left="3540" w:firstLine="708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B6F" w:rsidRPr="00EC7D8E" w:rsidRDefault="00091B6F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131FE7" w:rsidRDefault="00131FE7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C672B" w:rsidRDefault="00CC672B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C672B" w:rsidRDefault="00CC672B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C672B" w:rsidRPr="00EC7D8E" w:rsidRDefault="00CC672B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091B6F" w:rsidRPr="00EC7D8E" w:rsidRDefault="00091B6F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090345" w:rsidRDefault="00090345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C5276">
        <w:rPr>
          <w:rFonts w:ascii="Times New Roman" w:hAnsi="Times New Roman" w:cs="Times New Roman"/>
          <w:sz w:val="28"/>
          <w:szCs w:val="28"/>
        </w:rPr>
        <w:t>2</w:t>
      </w: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proofErr w:type="spellStart"/>
      <w:r w:rsidRPr="00EC7D8E">
        <w:rPr>
          <w:rFonts w:ascii="Times New Roman" w:hAnsi="Times New Roman" w:cs="Times New Roman"/>
          <w:sz w:val="28"/>
          <w:szCs w:val="28"/>
        </w:rPr>
        <w:t>от______________№</w:t>
      </w:r>
      <w:proofErr w:type="spellEnd"/>
      <w:r w:rsidRPr="00EC7D8E">
        <w:rPr>
          <w:rFonts w:ascii="Times New Roman" w:hAnsi="Times New Roman" w:cs="Times New Roman"/>
          <w:sz w:val="28"/>
          <w:szCs w:val="28"/>
        </w:rPr>
        <w:t>__________</w:t>
      </w:r>
    </w:p>
    <w:p w:rsidR="00BA454C" w:rsidRDefault="00BA454C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</w:p>
    <w:p w:rsidR="008D3395" w:rsidRPr="008D3395" w:rsidRDefault="008D3395" w:rsidP="008D3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395">
        <w:rPr>
          <w:rFonts w:ascii="Times New Roman" w:eastAsia="Calibri" w:hAnsi="Times New Roman" w:cs="Times New Roman"/>
          <w:b/>
          <w:sz w:val="28"/>
          <w:szCs w:val="28"/>
        </w:rPr>
        <w:t xml:space="preserve">СХЕМЫ </w:t>
      </w:r>
    </w:p>
    <w:p w:rsidR="008D3395" w:rsidRPr="008D3395" w:rsidRDefault="008D3395" w:rsidP="008D3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395">
        <w:rPr>
          <w:rFonts w:ascii="Times New Roman" w:eastAsia="Calibri" w:hAnsi="Times New Roman" w:cs="Times New Roman"/>
          <w:b/>
          <w:sz w:val="28"/>
          <w:szCs w:val="28"/>
        </w:rPr>
        <w:t>расположения временных торговых мест для уличной торговли</w:t>
      </w:r>
    </w:p>
    <w:p w:rsidR="008D3395" w:rsidRPr="008D3395" w:rsidRDefault="008D3395" w:rsidP="008D3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395">
        <w:rPr>
          <w:rFonts w:ascii="Times New Roman" w:eastAsia="Calibri" w:hAnsi="Times New Roman" w:cs="Times New Roman"/>
          <w:b/>
          <w:sz w:val="28"/>
          <w:szCs w:val="28"/>
        </w:rPr>
        <w:t>на территории Чайковского городского округа</w:t>
      </w:r>
    </w:p>
    <w:p w:rsidR="008D3395" w:rsidRPr="008D3395" w:rsidRDefault="00C35ADB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8" o:spid="_x0000_s1029" style="position:absolute;margin-left:446.65pt;margin-top:19.9pt;width:301.15pt;height:56.9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9+hQIAAA4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" stroked="f">
            <v:textbox>
              <w:txbxContent>
                <w:p w:rsidR="008D3395" w:rsidRPr="00D22BE8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. Основной пересечение ул. </w:t>
                  </w:r>
                  <w:proofErr w:type="gram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Вокзальная</w:t>
                  </w:r>
                  <w:proofErr w:type="gram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ул. Карла Маркса напротив дома  № 52</w:t>
                  </w:r>
                </w:p>
                <w:p w:rsidR="008D3395" w:rsidRDefault="008D3395" w:rsidP="008D3395">
                  <w:pPr>
                    <w:spacing w:after="0"/>
                  </w:pPr>
                  <w:r>
                    <w:t xml:space="preserve">               </w:t>
                  </w:r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26 торговых мест</w:t>
                  </w:r>
                  <w:r>
                    <w:t xml:space="preserve">   </w:t>
                  </w:r>
                </w:p>
              </w:txbxContent>
            </v:textbox>
          </v:rect>
        </w:pict>
      </w:r>
    </w:p>
    <w:p w:rsidR="008D3395" w:rsidRPr="008D3395" w:rsidRDefault="008D3395" w:rsidP="008D3395">
      <w:pPr>
        <w:spacing w:line="240" w:lineRule="auto"/>
        <w:ind w:left="5664" w:hanging="566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D3395">
        <w:rPr>
          <w:rFonts w:ascii="Times New Roman" w:eastAsia="Calibri" w:hAnsi="Times New Roman" w:cs="Times New Roman"/>
          <w:sz w:val="28"/>
          <w:szCs w:val="28"/>
        </w:rPr>
        <w:t>мкрн</w:t>
      </w:r>
      <w:proofErr w:type="spellEnd"/>
      <w:r w:rsidRPr="008D3395">
        <w:rPr>
          <w:rFonts w:ascii="Times New Roman" w:eastAsia="Calibri" w:hAnsi="Times New Roman" w:cs="Times New Roman"/>
          <w:sz w:val="28"/>
          <w:szCs w:val="28"/>
        </w:rPr>
        <w:t xml:space="preserve">. Основной: ул. Карла Маркса, 11 а (около Магнита) </w:t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</w:p>
    <w:p w:rsidR="008D3395" w:rsidRPr="008D3395" w:rsidRDefault="00C35ADB" w:rsidP="008D3395">
      <w:pPr>
        <w:tabs>
          <w:tab w:val="left" w:pos="1052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7" o:spid="_x0000_s1049" style="position:absolute;margin-left:15.9pt;margin-top:5.35pt;width:25.65pt;height:7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" fillcolor="black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9" o:spid="_x0000_s1048" style="position:absolute;margin-left:454.95pt;margin-top:12.5pt;width:25.65pt;height:7.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" fillcolor="black"/>
        </w:pict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 xml:space="preserve">              6 торговых мест</w:t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</w:t>
      </w:r>
    </w:p>
    <w:p w:rsidR="008D3395" w:rsidRPr="008D3395" w:rsidRDefault="008D3395" w:rsidP="008D3395">
      <w:pPr>
        <w:tabs>
          <w:tab w:val="left" w:pos="1052"/>
        </w:tabs>
        <w:rPr>
          <w:rFonts w:ascii="Calibri" w:eastAsia="Calibri" w:hAnsi="Calibri" w:cs="Times New Roman"/>
        </w:rPr>
      </w:pPr>
      <w:r w:rsidRPr="008D3395">
        <w:rPr>
          <w:rFonts w:ascii="Calibri" w:eastAsia="Calibri" w:hAnsi="Calibri" w:cs="Times New Roman"/>
        </w:rPr>
        <w:t xml:space="preserve"> </w:t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  <w:t xml:space="preserve">         </w:t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</w:p>
    <w:p w:rsidR="008D3395" w:rsidRPr="008D3395" w:rsidRDefault="00C35ADB" w:rsidP="008D3395">
      <w:pPr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0" o:spid="_x0000_s1047" style="position:absolute;margin-left:552.9pt;margin-top:150.6pt;width:63.9pt;height:8.05pt;rotation:-2968180fd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6" o:spid="_x0000_s1046" style="position:absolute;margin-left:154.6pt;margin-top:88.15pt;width:15.85pt;height:3.55pt;rotation:-3300952fd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" fillcolor="black"/>
        </w:pict>
      </w:r>
      <w:bookmarkStart w:id="0" w:name="_GoBack"/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773722" cy="2544417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750" r="-623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39" cy="25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8D3395" w:rsidRPr="008D3395">
        <w:rPr>
          <w:rFonts w:ascii="Calibri" w:eastAsia="Calibri" w:hAnsi="Calibri" w:cs="Times New Roman"/>
          <w:noProof/>
          <w:lang w:eastAsia="ru-RU"/>
        </w:rPr>
        <w:t xml:space="preserve">                                    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55385" cy="254175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64" t="22748" r="44721" b="1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16" cy="254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Default="008D3395" w:rsidP="008D3395">
      <w:pPr>
        <w:rPr>
          <w:rFonts w:ascii="Calibri" w:eastAsia="Calibri" w:hAnsi="Calibri" w:cs="Times New Roman"/>
        </w:rPr>
      </w:pPr>
    </w:p>
    <w:p w:rsidR="008D3395" w:rsidRPr="008D3395" w:rsidRDefault="00C35ADB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rect id="Rectangle 12" o:spid="_x0000_s1030" style="position:absolute;margin-left:422.65pt;margin-top:4.95pt;width:295.5pt;height:71.3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ZvhgIAAA8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" stroked="f">
            <v:textbox>
              <w:txbxContent>
                <w:p w:rsidR="008D3395" w:rsidRDefault="008D3395" w:rsidP="008D33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. Основной: территория речного вокзала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 w:rsidRPr="007101CD">
                    <w:rPr>
                      <w:rFonts w:ascii="Times New Roman" w:hAnsi="Times New Roman"/>
                      <w:sz w:val="28"/>
                      <w:szCs w:val="28"/>
                    </w:rPr>
                    <w:t>пассажирской пристани</w:t>
                  </w:r>
                </w:p>
                <w:p w:rsidR="008D3395" w:rsidRDefault="008D3395" w:rsidP="008D3395"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20 торговых мест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1" o:spid="_x0000_s1031" style="position:absolute;margin-left:.9pt;margin-top:-2.4pt;width:290.5pt;height:79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" stroked="f">
            <v:textbox>
              <w:txbxContent>
                <w:p w:rsidR="008D3395" w:rsidRPr="00D22BE8" w:rsidRDefault="008D3395" w:rsidP="008D33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. Основной пересечение ул. Ленина с торца дома № 44, через дорогу напротив отделения ПАО «Сбербанк» </w:t>
                  </w:r>
                </w:p>
                <w:p w:rsidR="008D3395" w:rsidRDefault="008D3395" w:rsidP="008D3395">
                  <w:pPr>
                    <w:spacing w:after="0"/>
                  </w:pPr>
                  <w:r>
                    <w:t xml:space="preserve">                    </w:t>
                  </w:r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10 торговых мест</w:t>
                  </w:r>
                </w:p>
                <w:p w:rsidR="008D3395" w:rsidRDefault="008D3395" w:rsidP="008D3395"/>
              </w:txbxContent>
            </v:textbox>
          </v:rect>
        </w:pict>
      </w:r>
    </w:p>
    <w:p w:rsidR="008D3395" w:rsidRPr="008D3395" w:rsidRDefault="00C35ADB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6" o:spid="_x0000_s1045" style="position:absolute;margin-left:432.9pt;margin-top:18.45pt;width:44.45pt;height:9.3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" fillcolor="black"/>
        </w:pict>
      </w:r>
    </w:p>
    <w:p w:rsidR="008D3395" w:rsidRPr="008D3395" w:rsidRDefault="00C35ADB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3" o:spid="_x0000_s1044" style="position:absolute;margin-left:7.75pt;margin-top:2.4pt;width:48.25pt;height:13.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" fillcolor="black"/>
        </w:pict>
      </w:r>
    </w:p>
    <w:p w:rsidR="008D3395" w:rsidRPr="008D3395" w:rsidRDefault="00C35ADB" w:rsidP="008D3395">
      <w:pPr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5" o:spid="_x0000_s1043" style="position:absolute;margin-left:456.05pt;margin-top:177.3pt;width:68.25pt;height:8.8pt;rotation:3021827fd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4" o:spid="_x0000_s1042" style="position:absolute;margin-left:154.9pt;margin-top:156.05pt;width:7.15pt;height:35.6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44264" cy="4420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17" r="51942" b="1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64" cy="44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95" w:rsidRPr="008D3395">
        <w:rPr>
          <w:rFonts w:ascii="Calibri" w:eastAsia="Calibri" w:hAnsi="Calibri" w:cs="Times New Roman"/>
        </w:rPr>
        <w:t xml:space="preserve">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389120" cy="442011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65" r="33442" b="2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Default="008D3395" w:rsidP="008D3395">
      <w:pPr>
        <w:rPr>
          <w:rFonts w:ascii="Calibri" w:eastAsia="Calibri" w:hAnsi="Calibri" w:cs="Times New Roman"/>
          <w:noProof/>
          <w:lang w:eastAsia="ru-RU"/>
        </w:rPr>
      </w:pPr>
    </w:p>
    <w:p w:rsidR="00CC672B" w:rsidRDefault="00CC672B" w:rsidP="008D3395">
      <w:pPr>
        <w:rPr>
          <w:rFonts w:ascii="Calibri" w:eastAsia="Calibri" w:hAnsi="Calibri" w:cs="Times New Roman"/>
          <w:noProof/>
          <w:lang w:eastAsia="ru-RU"/>
        </w:rPr>
      </w:pPr>
    </w:p>
    <w:p w:rsidR="008D3395" w:rsidRDefault="00C35ADB" w:rsidP="00CC672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rect id="Rectangle 18" o:spid="_x0000_s1032" style="position:absolute;margin-left:401.15pt;margin-top:13.85pt;width:290.5pt;height:84.5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" stroked="f">
            <v:textbox style="mso-next-textbox:#Rectangle 18">
              <w:txbxContent>
                <w:p w:rsidR="008D3395" w:rsidRPr="00D22BE8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Завокзальный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: ул. Сосновая (территория бывшего микрорынка, вдоль пешеходной дорожки</w:t>
                  </w:r>
                  <w:proofErr w:type="gramEnd"/>
                </w:p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12 торговых мест</w:t>
                  </w:r>
                </w:p>
                <w:p w:rsidR="008D3395" w:rsidRDefault="008D3395" w:rsidP="008D3395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7" o:spid="_x0000_s1033" style="position:absolute;margin-left:12.9pt;margin-top:9.6pt;width:290.5pt;height:61.2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" stroked="f">
            <v:textbox style="mso-next-textbox:#Rectangle 17">
              <w:txbxContent>
                <w:p w:rsidR="008D3395" w:rsidRPr="00D22BE8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proofErr w:type="gram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Основной</w:t>
                  </w:r>
                  <w:proofErr w:type="gram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: набережная (за санаторием «Чайка»)</w:t>
                  </w:r>
                </w:p>
                <w:p w:rsidR="008D3395" w:rsidRPr="00D22BE8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24 </w:t>
                  </w:r>
                  <w:proofErr w:type="gram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торговых</w:t>
                  </w:r>
                  <w:proofErr w:type="gram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места</w:t>
                  </w:r>
                </w:p>
                <w:p w:rsidR="008D3395" w:rsidRDefault="008D3395" w:rsidP="008D3395"/>
              </w:txbxContent>
            </v:textbox>
          </v:rect>
        </w:pict>
      </w:r>
      <w:r w:rsidR="008D3395" w:rsidRPr="008D3395">
        <w:rPr>
          <w:rFonts w:ascii="Calibri" w:eastAsia="Calibri" w:hAnsi="Calibri" w:cs="Times New Roman"/>
        </w:rPr>
        <w:t xml:space="preserve">                  </w:t>
      </w:r>
    </w:p>
    <w:p w:rsidR="00CC672B" w:rsidRPr="008D3395" w:rsidRDefault="00CC672B" w:rsidP="00CC672B">
      <w:pPr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C35ADB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0" o:spid="_x0000_s1041" style="position:absolute;margin-left:554.35pt;margin-top:103.05pt;width:8.4pt;height:31.3pt;rotation:858507fd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9" o:spid="_x0000_s1040" style="position:absolute;margin-left:240.7pt;margin-top:118.95pt;width:30.05pt;height:4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63336" cy="2973639"/>
            <wp:effectExtent l="19050" t="0" r="861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382" r="32166" b="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05" cy="297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95" w:rsidRPr="008D3395">
        <w:rPr>
          <w:rFonts w:ascii="Calibri" w:eastAsia="Calibri" w:hAnsi="Calibri" w:cs="Times New Roman"/>
        </w:rPr>
        <w:tab/>
        <w:t xml:space="preserve">       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250800" cy="2965837"/>
            <wp:effectExtent l="1905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90" t="8550" r="22884" b="1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30" cy="296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C35ADB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2" o:spid="_x0000_s1034" style="position:absolute;margin-left:428.85pt;margin-top:-31.2pt;width:290.5pt;height:66.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VfhgIAAA8F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" stroked="f">
            <v:textbox>
              <w:txbxContent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proofErr w:type="gram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Уральская</w:t>
                  </w:r>
                  <w:proofErr w:type="gram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: напротив ул. Советская 34 (вдоль пешеходной дорожки)</w:t>
                  </w:r>
                </w:p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1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6 торговых мест</w:t>
                  </w:r>
                </w:p>
                <w:p w:rsidR="008D3395" w:rsidRDefault="008D3395" w:rsidP="008D3395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21" o:spid="_x0000_s1035" style="position:absolute;margin-left:6.15pt;margin-top:-27.1pt;width:290.5pt;height:66.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" stroked="f">
            <v:textbox>
              <w:txbxContent>
                <w:p w:rsidR="008D3395" w:rsidRPr="00231372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. Уральская: напротив ул. Советская 12/1 (напротив ТЦ МЕГА)</w:t>
                  </w:r>
                </w:p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1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12 торговых мест</w:t>
                  </w:r>
                </w:p>
                <w:p w:rsidR="008D3395" w:rsidRDefault="008D3395" w:rsidP="008D3395"/>
              </w:txbxContent>
            </v:textbox>
          </v:rect>
        </w:pict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C35ADB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4" o:spid="_x0000_s1039" style="position:absolute;margin-left:229.3pt;margin-top:152.55pt;width:5.5pt;height:34.2pt;rotation:2909004fd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23" o:spid="_x0000_s1038" style="position:absolute;margin-left:571.95pt;margin-top:141pt;width:6.15pt;height:31.1pt;rotation:1937483fd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75586" cy="3480504"/>
            <wp:effectExtent l="19050" t="0" r="5964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65" t="19852" r="38246" b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60" cy="34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95" w:rsidRPr="008D3395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298506" cy="3482671"/>
            <wp:effectExtent l="19050" t="0" r="6794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19" t="7328" r="20463" b="2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64" cy="34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CC672B" w:rsidRPr="008D3395" w:rsidRDefault="00CC672B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C35ADB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rect id="Rectangle 25" o:spid="_x0000_s1036" style="position:absolute;margin-left:18.85pt;margin-top:-30.6pt;width:290.5pt;height:66.2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" stroked="f">
            <v:textbox>
              <w:txbxContent>
                <w:p w:rsidR="008D3395" w:rsidRPr="00231372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. Заря: ул. Декабристов, напротив дома № 18 (территория бывшего микрорынка)</w:t>
                  </w:r>
                </w:p>
                <w:p w:rsidR="008D3395" w:rsidRDefault="008D3395" w:rsidP="008D3395">
                  <w:pPr>
                    <w:spacing w:after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4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торговых мест</w:t>
                  </w:r>
                </w:p>
                <w:p w:rsidR="008D3395" w:rsidRDefault="008D3395" w:rsidP="008D3395"/>
              </w:txbxContent>
            </v:textbox>
          </v:rect>
        </w:pict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C35ADB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6" o:spid="_x0000_s1037" style="position:absolute;margin-left:124.85pt;margin-top:144.3pt;width:23.9pt;height:4.5pt;rotation:2601669fd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57633" cy="2727297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218" r="1750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33" cy="27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Pr="008D3395" w:rsidRDefault="008D3395" w:rsidP="008D3395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A454C" w:rsidRPr="00EC7D8E" w:rsidRDefault="00BA454C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</w:p>
    <w:sectPr w:rsidR="00BA454C" w:rsidRPr="00EC7D8E" w:rsidSect="00CC672B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679" w:rsidRDefault="00C83679" w:rsidP="00A43A48">
      <w:pPr>
        <w:spacing w:after="0" w:line="240" w:lineRule="auto"/>
      </w:pPr>
      <w:r>
        <w:separator/>
      </w:r>
    </w:p>
  </w:endnote>
  <w:endnote w:type="continuationSeparator" w:id="0">
    <w:p w:rsidR="00C83679" w:rsidRDefault="00C83679" w:rsidP="00A4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C9" w:rsidRDefault="009734C9">
    <w:pPr>
      <w:pStyle w:val="a9"/>
    </w:pPr>
    <w:r>
      <w:t>МНПА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679" w:rsidRDefault="00C83679" w:rsidP="00A43A48">
      <w:pPr>
        <w:spacing w:after="0" w:line="240" w:lineRule="auto"/>
      </w:pPr>
      <w:r>
        <w:separator/>
      </w:r>
    </w:p>
  </w:footnote>
  <w:footnote w:type="continuationSeparator" w:id="0">
    <w:p w:rsidR="00C83679" w:rsidRDefault="00C83679" w:rsidP="00A43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7387"/>
    <w:multiLevelType w:val="multilevel"/>
    <w:tmpl w:val="96ACC576"/>
    <w:lvl w:ilvl="0">
      <w:start w:val="1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eastAsia="Times New Roman" w:hint="default"/>
      </w:rPr>
    </w:lvl>
  </w:abstractNum>
  <w:abstractNum w:abstractNumId="1">
    <w:nsid w:val="2F3538F6"/>
    <w:multiLevelType w:val="hybridMultilevel"/>
    <w:tmpl w:val="121E8124"/>
    <w:lvl w:ilvl="0" w:tplc="3EF234D4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0E3614"/>
    <w:multiLevelType w:val="multilevel"/>
    <w:tmpl w:val="D89A2FFC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8BC4A14"/>
    <w:multiLevelType w:val="hybridMultilevel"/>
    <w:tmpl w:val="59962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F6A3A"/>
    <w:multiLevelType w:val="multilevel"/>
    <w:tmpl w:val="0E6EEAF8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2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5">
    <w:nsid w:val="4B9B35AF"/>
    <w:multiLevelType w:val="hybridMultilevel"/>
    <w:tmpl w:val="1CDEE854"/>
    <w:lvl w:ilvl="0" w:tplc="09EA926E">
      <w:start w:val="1"/>
      <w:numFmt w:val="decimal"/>
      <w:lvlText w:val="%1"/>
      <w:lvlJc w:val="left"/>
      <w:pPr>
        <w:ind w:left="825" w:hanging="360"/>
      </w:pPr>
      <w:rPr>
        <w:rFonts w:hint="default"/>
        <w:b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>
    <w:nsid w:val="4BB10D18"/>
    <w:multiLevelType w:val="hybridMultilevel"/>
    <w:tmpl w:val="AE324464"/>
    <w:lvl w:ilvl="0" w:tplc="1B2815A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513624"/>
    <w:multiLevelType w:val="multilevel"/>
    <w:tmpl w:val="726276D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81833CF"/>
    <w:multiLevelType w:val="multilevel"/>
    <w:tmpl w:val="4A74B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69DF50B0"/>
    <w:multiLevelType w:val="multilevel"/>
    <w:tmpl w:val="D89A2FFC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6B834D27"/>
    <w:multiLevelType w:val="hybridMultilevel"/>
    <w:tmpl w:val="F17478B0"/>
    <w:lvl w:ilvl="0" w:tplc="7DEAD66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222B"/>
    <w:rsid w:val="000049DE"/>
    <w:rsid w:val="0000625A"/>
    <w:rsid w:val="00022592"/>
    <w:rsid w:val="00024982"/>
    <w:rsid w:val="00037E35"/>
    <w:rsid w:val="00041B00"/>
    <w:rsid w:val="000546D8"/>
    <w:rsid w:val="00057568"/>
    <w:rsid w:val="00073E47"/>
    <w:rsid w:val="00090035"/>
    <w:rsid w:val="00090345"/>
    <w:rsid w:val="00091B6F"/>
    <w:rsid w:val="000940AD"/>
    <w:rsid w:val="00094E38"/>
    <w:rsid w:val="000C1D4A"/>
    <w:rsid w:val="000D57AC"/>
    <w:rsid w:val="000D5D1B"/>
    <w:rsid w:val="000E7FB8"/>
    <w:rsid w:val="000F22D5"/>
    <w:rsid w:val="000F4E13"/>
    <w:rsid w:val="0011133D"/>
    <w:rsid w:val="00122297"/>
    <w:rsid w:val="00131FE7"/>
    <w:rsid w:val="00136334"/>
    <w:rsid w:val="00136864"/>
    <w:rsid w:val="0015445C"/>
    <w:rsid w:val="00175A88"/>
    <w:rsid w:val="001A1CD4"/>
    <w:rsid w:val="001B10EB"/>
    <w:rsid w:val="001C1450"/>
    <w:rsid w:val="001C529A"/>
    <w:rsid w:val="001D00A8"/>
    <w:rsid w:val="001D6C0F"/>
    <w:rsid w:val="00204FF3"/>
    <w:rsid w:val="0021184A"/>
    <w:rsid w:val="00255B28"/>
    <w:rsid w:val="00265A1C"/>
    <w:rsid w:val="002736FE"/>
    <w:rsid w:val="00283AA4"/>
    <w:rsid w:val="00291CCF"/>
    <w:rsid w:val="002B2B63"/>
    <w:rsid w:val="002C6D5E"/>
    <w:rsid w:val="002E472B"/>
    <w:rsid w:val="002E5479"/>
    <w:rsid w:val="002E5DC0"/>
    <w:rsid w:val="002E7D81"/>
    <w:rsid w:val="002E7E8C"/>
    <w:rsid w:val="002F4424"/>
    <w:rsid w:val="0031266E"/>
    <w:rsid w:val="00330935"/>
    <w:rsid w:val="00346D53"/>
    <w:rsid w:val="00347132"/>
    <w:rsid w:val="00354BD9"/>
    <w:rsid w:val="003670B7"/>
    <w:rsid w:val="00380EFB"/>
    <w:rsid w:val="00381AFC"/>
    <w:rsid w:val="003856B2"/>
    <w:rsid w:val="003B3EA2"/>
    <w:rsid w:val="003C5D0F"/>
    <w:rsid w:val="003D1FCC"/>
    <w:rsid w:val="003E6F38"/>
    <w:rsid w:val="0040537B"/>
    <w:rsid w:val="00420820"/>
    <w:rsid w:val="0042443F"/>
    <w:rsid w:val="004702CB"/>
    <w:rsid w:val="0049355E"/>
    <w:rsid w:val="00496B60"/>
    <w:rsid w:val="004A0888"/>
    <w:rsid w:val="004B60F6"/>
    <w:rsid w:val="004B6E60"/>
    <w:rsid w:val="004B7947"/>
    <w:rsid w:val="004C4B2E"/>
    <w:rsid w:val="004E1686"/>
    <w:rsid w:val="004F2DBE"/>
    <w:rsid w:val="005111B2"/>
    <w:rsid w:val="00520D8B"/>
    <w:rsid w:val="00534C4F"/>
    <w:rsid w:val="00550940"/>
    <w:rsid w:val="005552D9"/>
    <w:rsid w:val="00570F73"/>
    <w:rsid w:val="00587306"/>
    <w:rsid w:val="005949AD"/>
    <w:rsid w:val="005D1DAB"/>
    <w:rsid w:val="005D6FBB"/>
    <w:rsid w:val="005E008A"/>
    <w:rsid w:val="005F304B"/>
    <w:rsid w:val="00616B9C"/>
    <w:rsid w:val="00632DF2"/>
    <w:rsid w:val="006376F2"/>
    <w:rsid w:val="00665508"/>
    <w:rsid w:val="00687B28"/>
    <w:rsid w:val="00696690"/>
    <w:rsid w:val="006A3A74"/>
    <w:rsid w:val="006B08C9"/>
    <w:rsid w:val="006C633A"/>
    <w:rsid w:val="006F353F"/>
    <w:rsid w:val="006F5632"/>
    <w:rsid w:val="006F7BA9"/>
    <w:rsid w:val="00730BCD"/>
    <w:rsid w:val="00736903"/>
    <w:rsid w:val="0073796F"/>
    <w:rsid w:val="00766CD4"/>
    <w:rsid w:val="0077130E"/>
    <w:rsid w:val="007A0A87"/>
    <w:rsid w:val="007A24F0"/>
    <w:rsid w:val="007A2F19"/>
    <w:rsid w:val="007B161F"/>
    <w:rsid w:val="007B5B46"/>
    <w:rsid w:val="007C0DE8"/>
    <w:rsid w:val="007E3715"/>
    <w:rsid w:val="007F0470"/>
    <w:rsid w:val="007F3F51"/>
    <w:rsid w:val="0081797E"/>
    <w:rsid w:val="00831F1C"/>
    <w:rsid w:val="00856DB8"/>
    <w:rsid w:val="008A6E5C"/>
    <w:rsid w:val="008C5295"/>
    <w:rsid w:val="008D3395"/>
    <w:rsid w:val="008D377D"/>
    <w:rsid w:val="008F06FD"/>
    <w:rsid w:val="009019C9"/>
    <w:rsid w:val="00904BA7"/>
    <w:rsid w:val="00907C85"/>
    <w:rsid w:val="00912E59"/>
    <w:rsid w:val="00930E24"/>
    <w:rsid w:val="0093152B"/>
    <w:rsid w:val="00970AE4"/>
    <w:rsid w:val="009734C9"/>
    <w:rsid w:val="009737F4"/>
    <w:rsid w:val="00984797"/>
    <w:rsid w:val="00996E51"/>
    <w:rsid w:val="009A03C0"/>
    <w:rsid w:val="009C5E59"/>
    <w:rsid w:val="009D5E8B"/>
    <w:rsid w:val="009E751F"/>
    <w:rsid w:val="009F737D"/>
    <w:rsid w:val="00A345F3"/>
    <w:rsid w:val="00A403A1"/>
    <w:rsid w:val="00A43A48"/>
    <w:rsid w:val="00A46959"/>
    <w:rsid w:val="00A77A17"/>
    <w:rsid w:val="00A83736"/>
    <w:rsid w:val="00A83941"/>
    <w:rsid w:val="00AA52FC"/>
    <w:rsid w:val="00AB31CC"/>
    <w:rsid w:val="00AE044D"/>
    <w:rsid w:val="00AE596F"/>
    <w:rsid w:val="00AF4A35"/>
    <w:rsid w:val="00B05F8E"/>
    <w:rsid w:val="00B27042"/>
    <w:rsid w:val="00B60801"/>
    <w:rsid w:val="00B759AB"/>
    <w:rsid w:val="00B7694C"/>
    <w:rsid w:val="00B83535"/>
    <w:rsid w:val="00B93EE7"/>
    <w:rsid w:val="00BA454C"/>
    <w:rsid w:val="00BB2C7E"/>
    <w:rsid w:val="00BC07BB"/>
    <w:rsid w:val="00BC16DB"/>
    <w:rsid w:val="00BD7DAD"/>
    <w:rsid w:val="00C0160A"/>
    <w:rsid w:val="00C10DF5"/>
    <w:rsid w:val="00C200B2"/>
    <w:rsid w:val="00C26C12"/>
    <w:rsid w:val="00C35ADB"/>
    <w:rsid w:val="00C41D2C"/>
    <w:rsid w:val="00C5225D"/>
    <w:rsid w:val="00C82E71"/>
    <w:rsid w:val="00C83679"/>
    <w:rsid w:val="00C8440C"/>
    <w:rsid w:val="00C922CB"/>
    <w:rsid w:val="00CA4310"/>
    <w:rsid w:val="00CB5C4A"/>
    <w:rsid w:val="00CC672B"/>
    <w:rsid w:val="00CE66C3"/>
    <w:rsid w:val="00CF1B1E"/>
    <w:rsid w:val="00D15BEF"/>
    <w:rsid w:val="00D339C3"/>
    <w:rsid w:val="00D370C4"/>
    <w:rsid w:val="00D374FC"/>
    <w:rsid w:val="00D41430"/>
    <w:rsid w:val="00D43689"/>
    <w:rsid w:val="00D448A1"/>
    <w:rsid w:val="00D60391"/>
    <w:rsid w:val="00D71EB1"/>
    <w:rsid w:val="00D97677"/>
    <w:rsid w:val="00DA4F4B"/>
    <w:rsid w:val="00DA5408"/>
    <w:rsid w:val="00DB3E04"/>
    <w:rsid w:val="00DC5276"/>
    <w:rsid w:val="00DE1761"/>
    <w:rsid w:val="00DE4D69"/>
    <w:rsid w:val="00E342E3"/>
    <w:rsid w:val="00E37910"/>
    <w:rsid w:val="00E60444"/>
    <w:rsid w:val="00E61FB7"/>
    <w:rsid w:val="00E6222B"/>
    <w:rsid w:val="00E73385"/>
    <w:rsid w:val="00E87481"/>
    <w:rsid w:val="00EA1552"/>
    <w:rsid w:val="00EB7A39"/>
    <w:rsid w:val="00EC7D8E"/>
    <w:rsid w:val="00EF285B"/>
    <w:rsid w:val="00EF670F"/>
    <w:rsid w:val="00F313E9"/>
    <w:rsid w:val="00F511A3"/>
    <w:rsid w:val="00F54A65"/>
    <w:rsid w:val="00F633E3"/>
    <w:rsid w:val="00F74436"/>
    <w:rsid w:val="00F85EDC"/>
    <w:rsid w:val="00F86007"/>
    <w:rsid w:val="00FC65F0"/>
    <w:rsid w:val="00FE3C3B"/>
    <w:rsid w:val="00FE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22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873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35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6222B"/>
    <w:pPr>
      <w:widowControl w:val="0"/>
      <w:autoSpaceDE w:val="0"/>
      <w:autoSpaceDN w:val="0"/>
    </w:pPr>
    <w:rPr>
      <w:rFonts w:eastAsiaTheme="minorEastAsia" w:cs="Calibri"/>
      <w:b/>
      <w:sz w:val="22"/>
      <w:szCs w:val="22"/>
    </w:rPr>
  </w:style>
  <w:style w:type="paragraph" w:customStyle="1" w:styleId="ConsPlusNormal">
    <w:name w:val="ConsPlusNormal"/>
    <w:rsid w:val="00E6222B"/>
    <w:pPr>
      <w:widowControl w:val="0"/>
      <w:autoSpaceDE w:val="0"/>
      <w:autoSpaceDN w:val="0"/>
    </w:pPr>
    <w:rPr>
      <w:rFonts w:eastAsiaTheme="minorEastAsia" w:cs="Calibri"/>
      <w:sz w:val="22"/>
      <w:szCs w:val="22"/>
    </w:rPr>
  </w:style>
  <w:style w:type="character" w:styleId="a5">
    <w:name w:val="Hyperlink"/>
    <w:basedOn w:val="a0"/>
    <w:uiPriority w:val="99"/>
    <w:semiHidden/>
    <w:unhideWhenUsed/>
    <w:rsid w:val="00E6222B"/>
    <w:rPr>
      <w:color w:val="0000FF"/>
      <w:u w:val="single"/>
    </w:rPr>
  </w:style>
  <w:style w:type="character" w:customStyle="1" w:styleId="docdata">
    <w:name w:val="docdata"/>
    <w:aliases w:val="docy,v5,1792,bqiaagaaeyqcaaagiaiaaaorbaaabz8eaaaaaaaaaaaaaaaaaaaaaaaaaaaaaaaaaaaaaaaaaaaaaaaaaaaaaaaaaaaaaaaaaaaaaaaaaaaaaaaaaaaaaaaaaaaaaaaaaaaaaaaaaaaaaaaaaaaaaaaaaaaaaaaaaaaaaaaaaaaaaaaaaaaaaaaaaaaaaaaaaaaaaaaaaaaaaaaaaaaaaaaaaaaaaaaaaaaaaaaa"/>
    <w:basedOn w:val="a0"/>
    <w:rsid w:val="00B60801"/>
  </w:style>
  <w:style w:type="character" w:customStyle="1" w:styleId="10">
    <w:name w:val="Заголовок 1 Знак"/>
    <w:basedOn w:val="a0"/>
    <w:link w:val="1"/>
    <w:uiPriority w:val="9"/>
    <w:rsid w:val="00587306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ConsPlusNonformat">
    <w:name w:val="ConsPlusNonformat"/>
    <w:rsid w:val="003B3EA2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TitlePage">
    <w:name w:val="ConsPlusTitlePage"/>
    <w:rsid w:val="00204FF3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table" w:styleId="a6">
    <w:name w:val="Table Grid"/>
    <w:basedOn w:val="a1"/>
    <w:uiPriority w:val="59"/>
    <w:rsid w:val="006F3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E61FB7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E61FB7"/>
    <w:rPr>
      <w:rFonts w:ascii="Times New Roman" w:eastAsia="Times New Roman" w:hAnsi="Times New Roman"/>
      <w:sz w:val="28"/>
      <w:lang w:eastAsia="en-US"/>
    </w:rPr>
  </w:style>
  <w:style w:type="paragraph" w:styleId="a9">
    <w:name w:val="footer"/>
    <w:basedOn w:val="a"/>
    <w:link w:val="aa"/>
    <w:uiPriority w:val="99"/>
    <w:unhideWhenUsed/>
    <w:rsid w:val="00A4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3A48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6"/>
    <w:uiPriority w:val="59"/>
    <w:rsid w:val="00B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2AF79A7813D570E65D9D4D454C062F73E1880D143F5A25B94FF1C41BD73D13AA74EA771E0AE5A81A960D5CB9ADC488B0F13C935FBEFDD45858A0109U7O0J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yfullina\Downloads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416D5-1D5A-4704-AF12-457734081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Постановление.dot</Template>
  <TotalTime>15</TotalTime>
  <Pages>1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suslina</dc:creator>
  <cp:lastModifiedBy>sayfullina</cp:lastModifiedBy>
  <cp:revision>7</cp:revision>
  <cp:lastPrinted>2024-06-20T06:40:00Z</cp:lastPrinted>
  <dcterms:created xsi:type="dcterms:W3CDTF">2024-06-18T07:42:00Z</dcterms:created>
  <dcterms:modified xsi:type="dcterms:W3CDTF">2024-06-20T06:49:00Z</dcterms:modified>
</cp:coreProperties>
</file>