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D1A" w:rsidRDefault="00F54D9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88pt;margin-top:249pt;width:235.4pt;height:159.4pt;z-index: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" filled="f" stroked="f">
            <v:textbox style="mso-next-textbox:#Text Box 2" inset="0,0,0,0">
              <w:txbxContent>
                <w:p w:rsidR="00C62909" w:rsidRPr="006471D7" w:rsidRDefault="00397157" w:rsidP="005530AF">
                  <w:pPr>
                    <w:spacing w:after="0" w:line="240" w:lineRule="exact"/>
                    <w:jc w:val="both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8B36F3">
                    <w:rPr>
                      <w:rFonts w:ascii="Times New Roman" w:hAnsi="Times New Roman"/>
                      <w:b/>
                      <w:sz w:val="28"/>
                    </w:rPr>
                    <w:t>О внесении изменений в</w:t>
                  </w:r>
                  <w:r w:rsidR="008B36F3" w:rsidRPr="008B36F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схемы маршрутов № 1 «площадь Уральская - площадь Карла Маркса - площадь Уральская» и № 2 «площадь Уральская - площадь Карла Маркса - площадь Уральская» пассажирских перевозок Чайковского городского округа, утвержденные постановлением администрации Чайковского городского округа от 15 июня 2021 г. № </w:t>
                  </w:r>
                  <w:r w:rsidR="008B36F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573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 Box 11" o:spid="_x0000_s1027" type="#_x0000_t202" style="position:absolute;margin-left:321.15pt;margin-top:150.65pt;width:144.85pt;height:25.4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" stroked="f">
            <v:textbox>
              <w:txbxContent>
                <w:p w:rsidR="00C62909" w:rsidRPr="00C922CB" w:rsidRDefault="00C62909" w:rsidP="00D43689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0" o:spid="_x0000_s1028" type="#_x0000_t202" style="position:absolute;margin-left:-2.5pt;margin-top:150.65pt;width:183.4pt;height:25.4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" stroked="f">
            <v:textbox>
              <w:txbxContent>
                <w:p w:rsidR="00C62909" w:rsidRPr="00D43689" w:rsidRDefault="00C62909" w:rsidP="00D43689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 w:rsidR="008E63E9">
        <w:rPr>
          <w:noProof/>
          <w:lang w:eastAsia="ru-RU"/>
        </w:rPr>
        <w:drawing>
          <wp:inline distT="0" distB="0" distL="0" distR="0">
            <wp:extent cx="5939790" cy="2397125"/>
            <wp:effectExtent l="0" t="0" r="3810" b="3175"/>
            <wp:docPr id="1" name="Рисунок 1" descr="Постановление_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ановление_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1A" w:rsidRPr="00A92D1A" w:rsidRDefault="00A92D1A" w:rsidP="00A92D1A"/>
    <w:p w:rsidR="00A92D1A" w:rsidRPr="00A92D1A" w:rsidRDefault="00A92D1A" w:rsidP="00A92D1A"/>
    <w:p w:rsidR="00A92D1A" w:rsidRDefault="00A92D1A" w:rsidP="00A92D1A"/>
    <w:p w:rsidR="007205C9" w:rsidRDefault="007205C9" w:rsidP="00A92D1A"/>
    <w:p w:rsidR="008B36F3" w:rsidRDefault="008B36F3" w:rsidP="003E4592">
      <w:pPr>
        <w:tabs>
          <w:tab w:val="left" w:pos="99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36F3" w:rsidRDefault="008B36F3" w:rsidP="003E4592">
      <w:pPr>
        <w:tabs>
          <w:tab w:val="left" w:pos="99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36F3" w:rsidRDefault="008B36F3" w:rsidP="003E4592">
      <w:pPr>
        <w:tabs>
          <w:tab w:val="left" w:pos="99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0AE4" w:rsidRDefault="00A92D1A" w:rsidP="003E4592">
      <w:pPr>
        <w:tabs>
          <w:tab w:val="left" w:pos="99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92D1A">
        <w:rPr>
          <w:rFonts w:ascii="Times New Roman" w:hAnsi="Times New Roman"/>
          <w:sz w:val="28"/>
          <w:szCs w:val="28"/>
        </w:rPr>
        <w:t xml:space="preserve">В соответствии с Федеральными законами от 6 октября 2003 г.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A92D1A">
        <w:rPr>
          <w:rFonts w:ascii="Times New Roman" w:hAnsi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от 13 июля 2015 г. № 220-ФЗ </w:t>
      </w:r>
      <w:r>
        <w:rPr>
          <w:rFonts w:ascii="Times New Roman" w:hAnsi="Times New Roman"/>
          <w:sz w:val="28"/>
          <w:szCs w:val="28"/>
        </w:rPr>
        <w:t>«</w:t>
      </w:r>
      <w:r w:rsidRPr="00A92D1A">
        <w:rPr>
          <w:rFonts w:ascii="Times New Roman" w:hAnsi="Times New Roman"/>
          <w:sz w:val="28"/>
          <w:szCs w:val="28"/>
        </w:rPr>
        <w:t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</w:t>
      </w:r>
      <w:r>
        <w:rPr>
          <w:rFonts w:ascii="Times New Roman" w:hAnsi="Times New Roman"/>
          <w:sz w:val="28"/>
          <w:szCs w:val="28"/>
        </w:rPr>
        <w:t xml:space="preserve"> Российской Федерации», Законом</w:t>
      </w:r>
      <w:r w:rsidRPr="00A92D1A">
        <w:rPr>
          <w:rFonts w:ascii="Times New Roman" w:hAnsi="Times New Roman"/>
          <w:sz w:val="28"/>
          <w:szCs w:val="28"/>
        </w:rPr>
        <w:t xml:space="preserve"> Пермского края от 12 октября 2006 г. № 19-КЗ «Об основах организации транспортного обслуживания населения на территории Пермского края»,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Положением</w:t>
      </w:r>
      <w:r w:rsidRPr="00A92D1A">
        <w:rPr>
          <w:rFonts w:ascii="Times New Roman" w:hAnsi="Times New Roman"/>
          <w:sz w:val="28"/>
          <w:szCs w:val="28"/>
        </w:rPr>
        <w:t xml:space="preserve"> об организации регулярных перевозок пассажиров и багажа автомобильным транспортом на маршрутах регулярных перевозок на территории Чайковского городского округа</w:t>
      </w:r>
      <w:r w:rsidR="00CD2966">
        <w:rPr>
          <w:rFonts w:ascii="Times New Roman" w:hAnsi="Times New Roman"/>
          <w:sz w:val="28"/>
          <w:szCs w:val="28"/>
        </w:rPr>
        <w:t xml:space="preserve">, утвержденным </w:t>
      </w:r>
      <w:r w:rsidRPr="00A92D1A">
        <w:rPr>
          <w:rFonts w:ascii="Times New Roman" w:hAnsi="Times New Roman"/>
          <w:sz w:val="28"/>
          <w:szCs w:val="28"/>
        </w:rPr>
        <w:t>решением Чайковской городской Думы от 20 марта 2019 г. № 169</w:t>
      </w:r>
    </w:p>
    <w:p w:rsidR="00CD2966" w:rsidRDefault="00CD2966" w:rsidP="003E4592">
      <w:pPr>
        <w:tabs>
          <w:tab w:val="left" w:pos="99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ПОСТАНОВЛЯЮ:</w:t>
      </w:r>
    </w:p>
    <w:p w:rsidR="00CD2966" w:rsidRDefault="00CD2966" w:rsidP="00BF44B1">
      <w:pPr>
        <w:tabs>
          <w:tab w:val="left" w:pos="99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60878">
        <w:rPr>
          <w:rFonts w:ascii="Times New Roman" w:hAnsi="Times New Roman"/>
          <w:sz w:val="28"/>
          <w:szCs w:val="28"/>
        </w:rPr>
        <w:t>Внести в</w:t>
      </w:r>
      <w:r w:rsidR="007205C9">
        <w:rPr>
          <w:rFonts w:ascii="Times New Roman" w:hAnsi="Times New Roman"/>
          <w:sz w:val="28"/>
          <w:szCs w:val="28"/>
        </w:rPr>
        <w:t xml:space="preserve"> схемы маршрутов № 1 </w:t>
      </w:r>
      <w:r w:rsidR="007205C9" w:rsidRPr="006471D7">
        <w:rPr>
          <w:rFonts w:ascii="Times New Roman" w:hAnsi="Times New Roman"/>
          <w:sz w:val="28"/>
          <w:szCs w:val="28"/>
        </w:rPr>
        <w:t>«площадь Уральская - площадь Карла Маркса - площадь Уральская»</w:t>
      </w:r>
      <w:r w:rsidR="007205C9">
        <w:rPr>
          <w:rFonts w:ascii="Times New Roman" w:hAnsi="Times New Roman"/>
          <w:sz w:val="28"/>
          <w:szCs w:val="28"/>
        </w:rPr>
        <w:t xml:space="preserve"> и № 2 </w:t>
      </w:r>
      <w:r w:rsidR="007205C9" w:rsidRPr="006471D7">
        <w:rPr>
          <w:rFonts w:ascii="Times New Roman" w:hAnsi="Times New Roman"/>
          <w:sz w:val="28"/>
          <w:szCs w:val="28"/>
        </w:rPr>
        <w:t>«площадь Уральская - площадь Карла Маркса - площадь Уральская»</w:t>
      </w:r>
      <w:r w:rsidR="007205C9">
        <w:rPr>
          <w:rFonts w:ascii="Times New Roman" w:hAnsi="Times New Roman"/>
          <w:sz w:val="28"/>
          <w:szCs w:val="28"/>
        </w:rPr>
        <w:t xml:space="preserve"> пассажирских перевозок Чайковского городского округа,</w:t>
      </w:r>
      <w:r w:rsidR="00460878">
        <w:rPr>
          <w:rFonts w:ascii="Times New Roman" w:hAnsi="Times New Roman"/>
          <w:sz w:val="28"/>
          <w:szCs w:val="28"/>
        </w:rPr>
        <w:t xml:space="preserve"> </w:t>
      </w:r>
      <w:r w:rsidR="007205C9">
        <w:rPr>
          <w:rFonts w:ascii="Times New Roman" w:hAnsi="Times New Roman"/>
          <w:sz w:val="28"/>
          <w:szCs w:val="28"/>
        </w:rPr>
        <w:t xml:space="preserve">утвержденные </w:t>
      </w:r>
      <w:r w:rsidR="00460878">
        <w:rPr>
          <w:rFonts w:ascii="Times New Roman" w:hAnsi="Times New Roman"/>
          <w:sz w:val="28"/>
          <w:szCs w:val="28"/>
        </w:rPr>
        <w:t>постановление</w:t>
      </w:r>
      <w:r w:rsidR="007205C9">
        <w:rPr>
          <w:rFonts w:ascii="Times New Roman" w:hAnsi="Times New Roman"/>
          <w:sz w:val="28"/>
          <w:szCs w:val="28"/>
        </w:rPr>
        <w:t>м</w:t>
      </w:r>
      <w:r w:rsidR="00460878">
        <w:rPr>
          <w:rFonts w:ascii="Times New Roman" w:hAnsi="Times New Roman"/>
          <w:sz w:val="28"/>
          <w:szCs w:val="28"/>
        </w:rPr>
        <w:t xml:space="preserve"> администрации Чайковского городского </w:t>
      </w:r>
      <w:r w:rsidR="007205C9">
        <w:rPr>
          <w:rFonts w:ascii="Times New Roman" w:hAnsi="Times New Roman"/>
          <w:sz w:val="28"/>
          <w:szCs w:val="28"/>
        </w:rPr>
        <w:t xml:space="preserve">округа от 15 июня 2021 г. № 573, </w:t>
      </w:r>
      <w:r w:rsidR="00460878">
        <w:rPr>
          <w:rFonts w:ascii="Times New Roman" w:hAnsi="Times New Roman"/>
          <w:sz w:val="28"/>
          <w:szCs w:val="28"/>
        </w:rPr>
        <w:t>изменения</w:t>
      </w:r>
      <w:r w:rsidR="007205C9">
        <w:rPr>
          <w:rFonts w:ascii="Times New Roman" w:hAnsi="Times New Roman"/>
          <w:sz w:val="28"/>
          <w:szCs w:val="28"/>
        </w:rPr>
        <w:t>, изложив их</w:t>
      </w:r>
      <w:r w:rsidR="003D42FD">
        <w:rPr>
          <w:rFonts w:ascii="Times New Roman" w:hAnsi="Times New Roman"/>
          <w:sz w:val="28"/>
          <w:szCs w:val="28"/>
        </w:rPr>
        <w:t xml:space="preserve"> в </w:t>
      </w:r>
      <w:r w:rsidR="00BF44B1">
        <w:rPr>
          <w:rFonts w:ascii="Times New Roman" w:hAnsi="Times New Roman"/>
          <w:sz w:val="28"/>
          <w:szCs w:val="28"/>
        </w:rPr>
        <w:t xml:space="preserve">новой </w:t>
      </w:r>
      <w:r w:rsidR="003D42FD">
        <w:rPr>
          <w:rFonts w:ascii="Times New Roman" w:hAnsi="Times New Roman"/>
          <w:sz w:val="28"/>
          <w:szCs w:val="28"/>
        </w:rPr>
        <w:t>редакции согласно приложению</w:t>
      </w:r>
      <w:r w:rsidR="0016259D">
        <w:rPr>
          <w:rFonts w:ascii="Times New Roman" w:hAnsi="Times New Roman"/>
          <w:sz w:val="28"/>
          <w:szCs w:val="28"/>
        </w:rPr>
        <w:t>.</w:t>
      </w:r>
    </w:p>
    <w:p w:rsidR="00DF0A32" w:rsidRDefault="00DF0A32" w:rsidP="00CD2966">
      <w:pPr>
        <w:tabs>
          <w:tab w:val="left" w:pos="99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Опубликовать постановление в муниципальной газете «Огни Камы» и разместить на официальном сайте администрации Чайковского городского округа.</w:t>
      </w:r>
    </w:p>
    <w:p w:rsidR="00DF0A32" w:rsidRDefault="00996413" w:rsidP="00CD2966">
      <w:pPr>
        <w:tabs>
          <w:tab w:val="left" w:pos="99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F0A32">
        <w:rPr>
          <w:rFonts w:ascii="Times New Roman" w:hAnsi="Times New Roman"/>
          <w:sz w:val="28"/>
          <w:szCs w:val="28"/>
        </w:rPr>
        <w:t xml:space="preserve">Постановление вступает в силу </w:t>
      </w:r>
      <w:r w:rsidR="00AF5F91">
        <w:rPr>
          <w:rFonts w:ascii="Times New Roman" w:hAnsi="Times New Roman"/>
          <w:sz w:val="28"/>
          <w:szCs w:val="28"/>
        </w:rPr>
        <w:t>после</w:t>
      </w:r>
      <w:r w:rsidR="00DF0A32">
        <w:rPr>
          <w:rFonts w:ascii="Times New Roman" w:hAnsi="Times New Roman"/>
          <w:sz w:val="28"/>
          <w:szCs w:val="28"/>
        </w:rPr>
        <w:t xml:space="preserve"> его официального опубликования.</w:t>
      </w:r>
    </w:p>
    <w:p w:rsidR="00996413" w:rsidRDefault="00460878" w:rsidP="00460878">
      <w:pPr>
        <w:tabs>
          <w:tab w:val="left" w:pos="0"/>
          <w:tab w:val="left" w:pos="1276"/>
        </w:tabs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60878" w:rsidRPr="00996413" w:rsidRDefault="00460878" w:rsidP="00460878">
      <w:pPr>
        <w:tabs>
          <w:tab w:val="left" w:pos="0"/>
          <w:tab w:val="left" w:pos="1276"/>
        </w:tabs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44B1" w:rsidRPr="00996413" w:rsidRDefault="00BF44B1" w:rsidP="00BF44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996413">
        <w:rPr>
          <w:rFonts w:ascii="Times New Roman" w:hAnsi="Times New Roman"/>
          <w:sz w:val="28"/>
          <w:szCs w:val="28"/>
        </w:rPr>
        <w:t>Глава городского округа -</w:t>
      </w:r>
    </w:p>
    <w:p w:rsidR="00BF44B1" w:rsidRPr="00996413" w:rsidRDefault="00BF44B1" w:rsidP="00BF44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996413">
        <w:rPr>
          <w:rFonts w:ascii="Times New Roman" w:hAnsi="Times New Roman"/>
          <w:sz w:val="28"/>
          <w:szCs w:val="28"/>
        </w:rPr>
        <w:t>глава администрации</w:t>
      </w:r>
    </w:p>
    <w:p w:rsidR="00BF44B1" w:rsidRPr="00996413" w:rsidRDefault="00BF44B1" w:rsidP="00BF44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996413">
        <w:rPr>
          <w:rFonts w:ascii="Times New Roman" w:hAnsi="Times New Roman"/>
          <w:sz w:val="28"/>
          <w:szCs w:val="28"/>
        </w:rPr>
        <w:t xml:space="preserve">Чайковского городского округа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6413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996413">
        <w:rPr>
          <w:rFonts w:ascii="Times New Roman" w:hAnsi="Times New Roman"/>
          <w:sz w:val="28"/>
          <w:szCs w:val="28"/>
        </w:rPr>
        <w:t xml:space="preserve">            Ю.Г. Востриков</w:t>
      </w:r>
    </w:p>
    <w:p w:rsidR="0072479E" w:rsidRPr="0072479E" w:rsidRDefault="0072479E" w:rsidP="007247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42FD" w:rsidRDefault="003D42FD" w:rsidP="00CC7123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C7123" w:rsidRDefault="007205C9" w:rsidP="0063100B">
      <w:pPr>
        <w:tabs>
          <w:tab w:val="left" w:pos="999"/>
        </w:tabs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CC7123" w:rsidRDefault="007205C9" w:rsidP="0063100B">
      <w:pPr>
        <w:tabs>
          <w:tab w:val="left" w:pos="999"/>
        </w:tabs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</w:t>
      </w:r>
      <w:r w:rsidR="00CC712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CC7123" w:rsidRDefault="00CC7123" w:rsidP="0063100B">
      <w:pPr>
        <w:tabs>
          <w:tab w:val="left" w:pos="999"/>
        </w:tabs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Чайковского городского округа</w:t>
      </w:r>
    </w:p>
    <w:p w:rsidR="00CC7123" w:rsidRDefault="00CC7123" w:rsidP="0063100B">
      <w:pPr>
        <w:tabs>
          <w:tab w:val="left" w:pos="999"/>
        </w:tabs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от___________________№____</w:t>
      </w:r>
    </w:p>
    <w:p w:rsidR="00CC7123" w:rsidRDefault="00CC7123" w:rsidP="00CC7123">
      <w:pPr>
        <w:tabs>
          <w:tab w:val="left" w:pos="999"/>
          <w:tab w:val="left" w:pos="1485"/>
        </w:tabs>
        <w:spacing w:after="0"/>
        <w:rPr>
          <w:rFonts w:ascii="Times New Roman" w:hAnsi="Times New Roman"/>
          <w:strike/>
          <w:sz w:val="28"/>
          <w:szCs w:val="28"/>
        </w:rPr>
      </w:pPr>
    </w:p>
    <w:p w:rsidR="00CC7123" w:rsidRDefault="00CC7123" w:rsidP="00CC7123">
      <w:pPr>
        <w:tabs>
          <w:tab w:val="left" w:pos="999"/>
          <w:tab w:val="left" w:pos="1485"/>
        </w:tabs>
        <w:spacing w:after="0"/>
        <w:jc w:val="center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Схемы маршрутов пассажирских перевозок Чайковского городского округа</w:t>
      </w:r>
    </w:p>
    <w:p w:rsidR="00CC7123" w:rsidRDefault="00CC7123" w:rsidP="003E4592">
      <w:pPr>
        <w:tabs>
          <w:tab w:val="left" w:pos="999"/>
        </w:tabs>
        <w:spacing w:after="0"/>
        <w:ind w:firstLine="709"/>
        <w:jc w:val="right"/>
        <w:rPr>
          <w:rFonts w:ascii="Times New Roman" w:hAnsi="Times New Roman"/>
          <w:strike/>
          <w:sz w:val="28"/>
          <w:szCs w:val="28"/>
        </w:rPr>
      </w:pPr>
    </w:p>
    <w:p w:rsidR="003E4592" w:rsidRDefault="003E4592" w:rsidP="003E4592">
      <w:pPr>
        <w:tabs>
          <w:tab w:val="left" w:pos="999"/>
        </w:tabs>
        <w:spacing w:after="0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Маршрут № 1 «</w:t>
      </w:r>
      <w:r w:rsidRPr="00D91D3F">
        <w:rPr>
          <w:rFonts w:ascii="Times New Roman" w:hAnsi="Times New Roman"/>
          <w:color w:val="000000"/>
          <w:sz w:val="28"/>
          <w:szCs w:val="28"/>
        </w:rPr>
        <w:t>площадь Уральская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91D3F">
        <w:rPr>
          <w:rFonts w:ascii="Times New Roman" w:hAnsi="Times New Roman"/>
          <w:color w:val="000000"/>
          <w:sz w:val="28"/>
          <w:szCs w:val="28"/>
        </w:rPr>
        <w:t>- площадь Карла Маркса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91D3F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91D3F">
        <w:rPr>
          <w:rFonts w:ascii="Times New Roman" w:hAnsi="Times New Roman"/>
          <w:color w:val="000000"/>
          <w:sz w:val="28"/>
          <w:szCs w:val="28"/>
        </w:rPr>
        <w:t>площадь Уральская</w:t>
      </w:r>
      <w:r>
        <w:rPr>
          <w:rFonts w:ascii="Times New Roman" w:hAnsi="Times New Roman"/>
          <w:color w:val="000000"/>
          <w:sz w:val="28"/>
          <w:szCs w:val="28"/>
        </w:rPr>
        <w:t>»</w:t>
      </w:r>
    </w:p>
    <w:p w:rsidR="003E4592" w:rsidRDefault="003E4592" w:rsidP="003E4592">
      <w:pPr>
        <w:tabs>
          <w:tab w:val="left" w:pos="999"/>
        </w:tabs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E4592" w:rsidRDefault="003E4592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E4592" w:rsidRDefault="00095C85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735B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77142</wp:posOffset>
            </wp:positionV>
            <wp:extent cx="6103565" cy="5915101"/>
            <wp:effectExtent l="0" t="0" r="0" b="0"/>
            <wp:wrapNone/>
            <wp:docPr id="4" name="Рисунок 4" descr="C:\Users\Елена\Downloads\Отдельные маршруты\Отдельные маршруты\Маршру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Отдельные маршруты\Отдельные маршруты\Маршрут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565" cy="59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60878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E4592" w:rsidRDefault="003E4592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E4592" w:rsidRDefault="003E4592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E4592" w:rsidRDefault="003E4592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3190E" w:rsidRDefault="003E4592" w:rsidP="0013190E">
      <w:pPr>
        <w:tabs>
          <w:tab w:val="left" w:pos="999"/>
        </w:tabs>
        <w:spacing w:after="0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Маршрут № 2</w:t>
      </w:r>
      <w:r w:rsidR="0013190E">
        <w:rPr>
          <w:rFonts w:ascii="Times New Roman" w:hAnsi="Times New Roman"/>
          <w:color w:val="000000"/>
          <w:sz w:val="28"/>
          <w:szCs w:val="28"/>
        </w:rPr>
        <w:t>«</w:t>
      </w:r>
      <w:r w:rsidR="0013190E" w:rsidRPr="00D91D3F">
        <w:rPr>
          <w:rFonts w:ascii="Times New Roman" w:hAnsi="Times New Roman"/>
          <w:color w:val="000000"/>
          <w:sz w:val="28"/>
          <w:szCs w:val="28"/>
        </w:rPr>
        <w:t>площадь Уральская</w:t>
      </w:r>
      <w:r w:rsidR="0013190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3190E" w:rsidRPr="00D91D3F">
        <w:rPr>
          <w:rFonts w:ascii="Times New Roman" w:hAnsi="Times New Roman"/>
          <w:color w:val="000000"/>
          <w:sz w:val="28"/>
          <w:szCs w:val="28"/>
        </w:rPr>
        <w:t>- площадь Карла Маркса</w:t>
      </w:r>
      <w:r w:rsidR="0013190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3190E" w:rsidRPr="00D91D3F">
        <w:rPr>
          <w:rFonts w:ascii="Times New Roman" w:hAnsi="Times New Roman"/>
          <w:color w:val="000000"/>
          <w:sz w:val="28"/>
          <w:szCs w:val="28"/>
        </w:rPr>
        <w:t>-</w:t>
      </w:r>
      <w:r w:rsidR="0013190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3190E" w:rsidRPr="00D91D3F">
        <w:rPr>
          <w:rFonts w:ascii="Times New Roman" w:hAnsi="Times New Roman"/>
          <w:color w:val="000000"/>
          <w:sz w:val="28"/>
          <w:szCs w:val="28"/>
        </w:rPr>
        <w:t>площадь Уральская</w:t>
      </w:r>
      <w:r w:rsidR="0013190E">
        <w:rPr>
          <w:rFonts w:ascii="Times New Roman" w:hAnsi="Times New Roman"/>
          <w:color w:val="000000"/>
          <w:sz w:val="28"/>
          <w:szCs w:val="28"/>
        </w:rPr>
        <w:t>»</w:t>
      </w:r>
    </w:p>
    <w:p w:rsidR="003E4592" w:rsidRDefault="003E4592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4592" w:rsidRDefault="003E4592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3190E" w:rsidRDefault="00460878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7F749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5980952"/>
            <wp:effectExtent l="0" t="0" r="0" b="0"/>
            <wp:docPr id="5" name="Рисунок 5" descr="C:\Users\Елена\Downloads\Отдельные маршруты\Отдельные маршруты\Маршру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Отдельные маршруты\Отдельные маршруты\Маршрут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98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0E" w:rsidRDefault="0013190E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3190E" w:rsidRDefault="0013190E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3190E" w:rsidRDefault="0013190E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3190E" w:rsidRDefault="0013190E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3190E" w:rsidRDefault="0013190E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3190E" w:rsidRDefault="0013190E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3190E" w:rsidRDefault="0013190E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3190E" w:rsidRDefault="0013190E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3190E" w:rsidRDefault="0013190E" w:rsidP="003E4592">
      <w:pPr>
        <w:tabs>
          <w:tab w:val="left" w:pos="99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13190E" w:rsidSect="007205C9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276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3C5" w:rsidRDefault="005403C5" w:rsidP="007205C9">
      <w:pPr>
        <w:spacing w:after="0" w:line="240" w:lineRule="auto"/>
      </w:pPr>
      <w:r>
        <w:separator/>
      </w:r>
    </w:p>
  </w:endnote>
  <w:endnote w:type="continuationSeparator" w:id="0">
    <w:p w:rsidR="005403C5" w:rsidRDefault="005403C5" w:rsidP="0072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5C9" w:rsidRDefault="007205C9">
    <w:pPr>
      <w:pStyle w:val="a8"/>
    </w:pPr>
  </w:p>
  <w:p w:rsidR="007205C9" w:rsidRDefault="007205C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5C9" w:rsidRDefault="007205C9">
    <w:pPr>
      <w:pStyle w:val="a8"/>
    </w:pPr>
    <w:r>
      <w:t>МНПА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3C5" w:rsidRDefault="005403C5" w:rsidP="007205C9">
      <w:pPr>
        <w:spacing w:after="0" w:line="240" w:lineRule="auto"/>
      </w:pPr>
      <w:r>
        <w:separator/>
      </w:r>
    </w:p>
  </w:footnote>
  <w:footnote w:type="continuationSeparator" w:id="0">
    <w:p w:rsidR="005403C5" w:rsidRDefault="005403C5" w:rsidP="00720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F20" w:rsidRPr="00C74F20" w:rsidRDefault="00C74F20" w:rsidP="00C74F20">
    <w:pPr>
      <w:spacing w:after="0" w:line="240" w:lineRule="auto"/>
      <w:jc w:val="center"/>
      <w:rPr>
        <w:rFonts w:ascii="Times New Roman" w:eastAsia="Times New Roman" w:hAnsi="Times New Roman"/>
        <w:color w:val="000000"/>
        <w:sz w:val="24"/>
        <w:szCs w:val="24"/>
        <w:lang w:eastAsia="ru-RU"/>
      </w:rPr>
    </w:pPr>
    <w:r w:rsidRPr="00C74F20">
      <w:rPr>
        <w:rFonts w:ascii="Times New Roman" w:eastAsia="Times New Roman" w:hAnsi="Times New Roman"/>
        <w:color w:val="000000"/>
        <w:sz w:val="24"/>
        <w:szCs w:val="24"/>
        <w:lang w:eastAsia="ru-RU"/>
      </w:rPr>
      <w:t>Проект размещен на сайте 07.07.2021 г. Срок  приема заключений независимых экспертов до 16.07.2021 г. на электронный адрес tchaikovsky@permonline.ru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F20" w:rsidRPr="00C74F20" w:rsidRDefault="00C74F20" w:rsidP="00C74F20">
    <w:pPr>
      <w:spacing w:after="0" w:line="240" w:lineRule="auto"/>
      <w:jc w:val="center"/>
      <w:rPr>
        <w:rFonts w:ascii="Times New Roman" w:eastAsia="Times New Roman" w:hAnsi="Times New Roman"/>
        <w:color w:val="000000"/>
        <w:sz w:val="24"/>
        <w:szCs w:val="24"/>
        <w:lang w:eastAsia="ru-RU"/>
      </w:rPr>
    </w:pPr>
    <w:r w:rsidRPr="00C74F20">
      <w:rPr>
        <w:rFonts w:ascii="Times New Roman" w:eastAsia="Times New Roman" w:hAnsi="Times New Roman"/>
        <w:color w:val="000000"/>
        <w:sz w:val="24"/>
        <w:szCs w:val="24"/>
        <w:lang w:eastAsia="ru-RU"/>
      </w:rPr>
      <w:t>Проект размещен на сайте 07.07.2021 г. Срок  приема заключений независимых экспертов до 16.07.2021 г. на электронный адрес tchaikovsky@permonline.ru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0541"/>
    <w:multiLevelType w:val="multilevel"/>
    <w:tmpl w:val="FFB43C1C"/>
    <w:lvl w:ilvl="0">
      <w:start w:val="1"/>
      <w:numFmt w:val="decimal"/>
      <w:lvlText w:val="%1."/>
      <w:lvlJc w:val="left"/>
      <w:pPr>
        <w:ind w:left="2073" w:hanging="13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5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6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7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attachedTemplate r:id="rId1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8E63E9"/>
    <w:rsid w:val="00064A9E"/>
    <w:rsid w:val="0006506C"/>
    <w:rsid w:val="00090035"/>
    <w:rsid w:val="00095C85"/>
    <w:rsid w:val="000E3F9B"/>
    <w:rsid w:val="0013190E"/>
    <w:rsid w:val="001459CC"/>
    <w:rsid w:val="0016259D"/>
    <w:rsid w:val="00170438"/>
    <w:rsid w:val="00177AAE"/>
    <w:rsid w:val="001D6C0F"/>
    <w:rsid w:val="001E0C24"/>
    <w:rsid w:val="002307D8"/>
    <w:rsid w:val="00237D8F"/>
    <w:rsid w:val="00265A1C"/>
    <w:rsid w:val="002A6283"/>
    <w:rsid w:val="002E7D81"/>
    <w:rsid w:val="00330457"/>
    <w:rsid w:val="00366B95"/>
    <w:rsid w:val="00375D4C"/>
    <w:rsid w:val="00395953"/>
    <w:rsid w:val="00397157"/>
    <w:rsid w:val="003D23C4"/>
    <w:rsid w:val="003D42FD"/>
    <w:rsid w:val="003E4592"/>
    <w:rsid w:val="004011D3"/>
    <w:rsid w:val="004304E4"/>
    <w:rsid w:val="0043334B"/>
    <w:rsid w:val="00434A96"/>
    <w:rsid w:val="00460878"/>
    <w:rsid w:val="0049355E"/>
    <w:rsid w:val="004D3DAD"/>
    <w:rsid w:val="0053600C"/>
    <w:rsid w:val="005403C5"/>
    <w:rsid w:val="005530AF"/>
    <w:rsid w:val="00572406"/>
    <w:rsid w:val="005825FC"/>
    <w:rsid w:val="0058333A"/>
    <w:rsid w:val="005D1DAB"/>
    <w:rsid w:val="0063100B"/>
    <w:rsid w:val="00631296"/>
    <w:rsid w:val="006471D7"/>
    <w:rsid w:val="006D4D6C"/>
    <w:rsid w:val="007205C9"/>
    <w:rsid w:val="0072479E"/>
    <w:rsid w:val="00781965"/>
    <w:rsid w:val="00786A42"/>
    <w:rsid w:val="007A0A87"/>
    <w:rsid w:val="007A1458"/>
    <w:rsid w:val="007C0DE8"/>
    <w:rsid w:val="007C3848"/>
    <w:rsid w:val="007F2E83"/>
    <w:rsid w:val="00873198"/>
    <w:rsid w:val="00882E66"/>
    <w:rsid w:val="008A033E"/>
    <w:rsid w:val="008A13D5"/>
    <w:rsid w:val="008B36F3"/>
    <w:rsid w:val="008E63E9"/>
    <w:rsid w:val="00970AE4"/>
    <w:rsid w:val="00983C2B"/>
    <w:rsid w:val="0099319C"/>
    <w:rsid w:val="00996413"/>
    <w:rsid w:val="009C1B9E"/>
    <w:rsid w:val="009E22B0"/>
    <w:rsid w:val="00A01528"/>
    <w:rsid w:val="00A71EA4"/>
    <w:rsid w:val="00A77B60"/>
    <w:rsid w:val="00A90614"/>
    <w:rsid w:val="00A92D1A"/>
    <w:rsid w:val="00AF5F91"/>
    <w:rsid w:val="00AF6C31"/>
    <w:rsid w:val="00B16FD3"/>
    <w:rsid w:val="00B261FE"/>
    <w:rsid w:val="00B27042"/>
    <w:rsid w:val="00B903B2"/>
    <w:rsid w:val="00BC5565"/>
    <w:rsid w:val="00BF44B1"/>
    <w:rsid w:val="00C04C9E"/>
    <w:rsid w:val="00C13A53"/>
    <w:rsid w:val="00C1428B"/>
    <w:rsid w:val="00C16C61"/>
    <w:rsid w:val="00C62909"/>
    <w:rsid w:val="00C74F20"/>
    <w:rsid w:val="00C87E8A"/>
    <w:rsid w:val="00C922CB"/>
    <w:rsid w:val="00CC3E6D"/>
    <w:rsid w:val="00CC7123"/>
    <w:rsid w:val="00CD093A"/>
    <w:rsid w:val="00CD2966"/>
    <w:rsid w:val="00CF687A"/>
    <w:rsid w:val="00D43689"/>
    <w:rsid w:val="00D47497"/>
    <w:rsid w:val="00D91D3F"/>
    <w:rsid w:val="00DF0A32"/>
    <w:rsid w:val="00E65645"/>
    <w:rsid w:val="00E83199"/>
    <w:rsid w:val="00EB2A62"/>
    <w:rsid w:val="00EB7BDC"/>
    <w:rsid w:val="00F22450"/>
    <w:rsid w:val="00F32387"/>
    <w:rsid w:val="00F33E8B"/>
    <w:rsid w:val="00F445FC"/>
    <w:rsid w:val="00F54D9D"/>
    <w:rsid w:val="00FA20D6"/>
    <w:rsid w:val="00FB7F06"/>
    <w:rsid w:val="00FE5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D8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0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E2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20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05C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720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05C9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6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UlianitskihTA\Downloads\&#1055;&#1086;&#1089;&#1090;&#1072;&#1085;&#1086;&#1074;&#1083;&#1077;&#1085;&#1080;&#1077;%20(1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92A8C-1D21-404C-B932-6C6597568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(1).dot</Template>
  <TotalTime>12</TotalTime>
  <Pages>4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Ульяницких Татьяна Алексеевна</dc:creator>
  <cp:lastModifiedBy>kostireva</cp:lastModifiedBy>
  <cp:revision>2</cp:revision>
  <cp:lastPrinted>2021-06-30T10:12:00Z</cp:lastPrinted>
  <dcterms:created xsi:type="dcterms:W3CDTF">2021-07-07T09:37:00Z</dcterms:created>
  <dcterms:modified xsi:type="dcterms:W3CDTF">2021-07-07T09:37:00Z</dcterms:modified>
</cp:coreProperties>
</file>